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1620BE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134EF0" w:rsidRPr="00854BDF" w:rsidRDefault="00134EF0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134EF0" w:rsidRPr="00B75F2B" w:rsidRDefault="00134EF0" w:rsidP="001B3E8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found out that they had everything I will need to build this.</w:t>
                            </w: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134EF0" w:rsidRDefault="00134EF0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134EF0" w:rsidRPr="00B75F2B" w:rsidRDefault="00134EF0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134EF0" w:rsidRPr="00B75F2B" w:rsidRDefault="00134EF0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134EF0" w:rsidRPr="00A74C38" w:rsidRDefault="00134EF0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Start thinking about a design you would like to do for your commercial project then work on year long projects.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134EF0" w:rsidRPr="00854BDF" w:rsidRDefault="00134EF0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134EF0" w:rsidRDefault="00134EF0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134EF0" w:rsidRDefault="00134EF0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134EF0" w:rsidRDefault="00134EF0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134EF0" w:rsidRPr="00B75F2B" w:rsidRDefault="00134EF0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helped Dylan design the plates for the bearings to hold the shaft for the cvt.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134EF0" w:rsidRPr="00A74C38" w:rsidRDefault="00134EF0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134EF0" w:rsidRPr="00B75F2B" w:rsidRDefault="00134EF0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I researched on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revit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 xml:space="preserve"> city to see if they had the components for a car dealership.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134EF0" w:rsidRPr="00B75F2B" w:rsidRDefault="00134EF0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got both plates cut and prepped for cutting.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134EF0" w:rsidRPr="00854BDF" w:rsidRDefault="00134EF0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134EF0" w:rsidRPr="00B75F2B" w:rsidRDefault="00C616E0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We could not figure out what the problem was so we changed out the starter.</w:t>
                            </w: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134EF0" w:rsidRDefault="00134EF0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134EF0" w:rsidRPr="00B75F2B" w:rsidRDefault="00134EF0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134EF0" w:rsidRPr="00B75F2B" w:rsidRDefault="00134EF0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134EF0" w:rsidRPr="00A74C38" w:rsidRDefault="00FA4F27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Research about the CEA project and work in the lab on year long project.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134EF0" w:rsidRPr="00854BDF" w:rsidRDefault="00134EF0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134EF0" w:rsidRDefault="00134EF0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134EF0" w:rsidRDefault="00134EF0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134EF0" w:rsidRDefault="00134EF0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134EF0" w:rsidRPr="00B75F2B" w:rsidRDefault="00C616E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got the starter changed and it still didn’t work.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134EF0" w:rsidRPr="00A74C38" w:rsidRDefault="00134EF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134EF0" w:rsidRPr="00B75F2B" w:rsidRDefault="00C616E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Me and Dakota worked on getting the motor started and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and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 xml:space="preserve"> re wired.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134EF0" w:rsidRPr="00B75F2B" w:rsidRDefault="00C616E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researched some more and one of our wires was wrong but still didn’t fix the problem.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134EF0" w:rsidRPr="00854BDF" w:rsidRDefault="00134EF0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134EF0" w:rsidRPr="00B75F2B" w:rsidRDefault="00134EF0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got some more info about the necessities I will need.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134EF0" w:rsidRDefault="00134EF0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134EF0" w:rsidRPr="00B75F2B" w:rsidRDefault="00134EF0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134EF0" w:rsidRPr="00B75F2B" w:rsidRDefault="00134EF0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134EF0" w:rsidRPr="00A74C38" w:rsidRDefault="00134EF0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Think of your CEA project then work out in the lab on year long project.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134EF0" w:rsidRPr="00854BDF" w:rsidRDefault="00134EF0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134EF0" w:rsidRDefault="00134EF0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134EF0" w:rsidRDefault="00134EF0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134EF0" w:rsidRDefault="00134EF0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134EF0" w:rsidRPr="00B75F2B" w:rsidRDefault="00134EF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changed</w:t>
                                  </w:r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 xml:space="preserve"> out the starter </w:t>
                                  </w:r>
                                  <w:r w:rsidR="00FA4F27">
                                    <w:rPr>
                                      <w:sz w:val="20"/>
                                    </w:rPr>
                                    <w:t>and re wired it up.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134EF0" w:rsidRPr="00A74C38" w:rsidRDefault="00134EF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134EF0" w:rsidRPr="00B75F2B" w:rsidRDefault="00134EF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researched some more stuff about what I will need for my auto dealership.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134EF0" w:rsidRPr="00B75F2B" w:rsidRDefault="00FA4F27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The engine didn’t start but we are getting closer and closer.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134EF0" w:rsidRPr="00854BDF" w:rsidRDefault="00134EF0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134EF0" w:rsidRPr="00B75F2B" w:rsidRDefault="003F2C86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Found a nut in flywheel </w:t>
                            </w:r>
                            <w:r>
                              <w:rPr>
                                <w:sz w:val="20"/>
                              </w:rPr>
                              <w:t>magnets</w:t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134EF0" w:rsidRDefault="00134EF0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134EF0" w:rsidRPr="00B75F2B" w:rsidRDefault="00134EF0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134EF0" w:rsidRPr="00B75F2B" w:rsidRDefault="00134EF0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134EF0" w:rsidRPr="00A74C38" w:rsidRDefault="003F2C86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Tear engine down rest of the way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134EF0" w:rsidRPr="00854BDF" w:rsidRDefault="00134EF0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134EF0" w:rsidRDefault="00134EF0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134EF0" w:rsidRDefault="00134EF0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134EF0" w:rsidRDefault="00134EF0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134EF0" w:rsidRPr="00B75F2B" w:rsidRDefault="003F2C86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Put engine back together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134EF0" w:rsidRPr="00A74C38" w:rsidRDefault="00134EF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134EF0" w:rsidRPr="00B75F2B" w:rsidRDefault="003F2C86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Take off flywheel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134EF0" w:rsidRPr="00B75F2B" w:rsidRDefault="00134EF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134EF0" w:rsidRPr="00854BDF" w:rsidRDefault="00134EF0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134EF0" w:rsidRPr="00B75F2B" w:rsidRDefault="00C616E0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We switched up the bars and made the spacers so all the bolts went in perfectly straight.</w:t>
                            </w: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134EF0" w:rsidRDefault="00134EF0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134EF0" w:rsidRPr="00B75F2B" w:rsidRDefault="00134EF0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134EF0" w:rsidRPr="00B75F2B" w:rsidRDefault="00134EF0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134EF0" w:rsidRPr="00A74C38" w:rsidRDefault="00C616E0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Work in the lab on year long </w:t>
                                </w:r>
                                <w:proofErr w:type="gramStart"/>
                                <w:r>
                                  <w:rPr>
                                    <w:sz w:val="20"/>
                                  </w:rPr>
                                  <w:t>project .</w:t>
                                </w:r>
                                <w:proofErr w:type="gramEnd"/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134EF0" w:rsidRPr="00854BDF" w:rsidRDefault="00134EF0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134EF0" w:rsidRDefault="00134EF0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134EF0" w:rsidRDefault="00134EF0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134EF0" w:rsidRDefault="00134EF0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134EF0" w:rsidRPr="00B75F2B" w:rsidRDefault="00C616E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got a welder down here to have the axles welded and to have the bars welded in place.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134EF0" w:rsidRPr="00A74C38" w:rsidRDefault="00134EF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134EF0" w:rsidRPr="00B75F2B" w:rsidRDefault="00C616E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Me and Dylan worked hard on getting the differential level and set perfect.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134EF0" w:rsidRPr="00B75F2B" w:rsidRDefault="00134EF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134EF0"/>
    <w:rsid w:val="001620BE"/>
    <w:rsid w:val="001936F3"/>
    <w:rsid w:val="001B3E81"/>
    <w:rsid w:val="001E6B96"/>
    <w:rsid w:val="001F3DB9"/>
    <w:rsid w:val="00240EE8"/>
    <w:rsid w:val="00260DF3"/>
    <w:rsid w:val="00284A7D"/>
    <w:rsid w:val="002F2CF4"/>
    <w:rsid w:val="003F2C86"/>
    <w:rsid w:val="004135F1"/>
    <w:rsid w:val="00446361"/>
    <w:rsid w:val="005C75B0"/>
    <w:rsid w:val="005F79BA"/>
    <w:rsid w:val="007555F0"/>
    <w:rsid w:val="0076674B"/>
    <w:rsid w:val="007E7E5A"/>
    <w:rsid w:val="00854BDF"/>
    <w:rsid w:val="0086070A"/>
    <w:rsid w:val="009A3EE4"/>
    <w:rsid w:val="00A03FA6"/>
    <w:rsid w:val="00A0413A"/>
    <w:rsid w:val="00A40919"/>
    <w:rsid w:val="00A74C38"/>
    <w:rsid w:val="00B3020B"/>
    <w:rsid w:val="00B65040"/>
    <w:rsid w:val="00B75F2B"/>
    <w:rsid w:val="00B86FDF"/>
    <w:rsid w:val="00C616E0"/>
    <w:rsid w:val="00CE3F29"/>
    <w:rsid w:val="00E17B46"/>
    <w:rsid w:val="00EA6342"/>
    <w:rsid w:val="00F624BB"/>
    <w:rsid w:val="00FA4F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CD39A-D732-4C55-9086-EA4CE9CA7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Semester%202%20Week%201</Template>
  <TotalTime>2</TotalTime>
  <Pages>1</Pages>
  <Words>0</Words>
  <Characters>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nrittenberry</cp:lastModifiedBy>
  <cp:revision>2</cp:revision>
  <dcterms:created xsi:type="dcterms:W3CDTF">2013-10-18T14:36:00Z</dcterms:created>
  <dcterms:modified xsi:type="dcterms:W3CDTF">2013-10-18T14:36:00Z</dcterms:modified>
</cp:coreProperties>
</file>