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B0D00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07359" w:rsidRPr="00854BDF" w:rsidRDefault="00707359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found a few cool designs I liked and the layout fit my plan.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707359" w:rsidRDefault="00707359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707359" w:rsidRPr="00B75F2B" w:rsidRDefault="00707359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707359" w:rsidRPr="00854BDF" w:rsidRDefault="00707359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707359" w:rsidRDefault="00707359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some ideas with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A74C38" w:rsidRDefault="002C077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looked at a couple of designs for my car dealership.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707359" w:rsidRPr="00B75F2B" w:rsidRDefault="0070735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thought of a few Ideas like welding them to the support bars whenever we get them made.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year long project think about or draw ideas for commercial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took measurements to get the support bars made.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was trying to think of Ideas for engine mounts on the rear end for the body.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came up for a design on the rear end of the body to shave it down.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all the lines on and took it outside to cut.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 it was cut the body mounts we had designed would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finished our design on the rear end body and started drawing the lines from the tape.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70735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one bar cut out.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707359" w:rsidRPr="00A74C38" w:rsidRDefault="0070735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measuring the squares and got them lined up to be 18 in.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started to cut out the bars for the old engine attachment.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drilled holes and put nuts and bolts on to hold them together.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07359" w:rsidRPr="00854BDF" w:rsidRDefault="0070735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707359" w:rsidRPr="00B75F2B" w:rsidRDefault="002C077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 bars cut and set in place to be center with the car.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707359" w:rsidRDefault="0070735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707359" w:rsidRPr="00B75F2B" w:rsidRDefault="0070735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707359" w:rsidRPr="00A74C38" w:rsidRDefault="00B1235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formula and </w:t>
                                </w:r>
                                <w:r>
                                  <w:rPr>
                                    <w:sz w:val="20"/>
                                  </w:rPr>
                                  <w:t>finish</w:t>
                                </w:r>
                                <w:r w:rsidR="002C0772">
                                  <w:rPr>
                                    <w:sz w:val="20"/>
                                  </w:rPr>
                                  <w:t xml:space="preserve"> up the CEA designs.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707359" w:rsidRPr="00854BDF" w:rsidRDefault="0070735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707359" w:rsidRDefault="0070735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B75F2B" w:rsidRDefault="002C077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making the 18 x 18 square for Robotics.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707359" w:rsidRPr="00A74C38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707359" w:rsidRPr="00B75F2B" w:rsidRDefault="002C077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 bars were cut out and we cut new bars for new engine attachment.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707359" w:rsidRPr="00B75F2B" w:rsidRDefault="007073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C0772"/>
    <w:rsid w:val="002F2CF4"/>
    <w:rsid w:val="004135F1"/>
    <w:rsid w:val="00446361"/>
    <w:rsid w:val="004B0D00"/>
    <w:rsid w:val="005C75B0"/>
    <w:rsid w:val="005F79BA"/>
    <w:rsid w:val="00707359"/>
    <w:rsid w:val="0076674B"/>
    <w:rsid w:val="00854BDF"/>
    <w:rsid w:val="0086070A"/>
    <w:rsid w:val="008C380A"/>
    <w:rsid w:val="009A3EE4"/>
    <w:rsid w:val="00A03FA6"/>
    <w:rsid w:val="00A0413A"/>
    <w:rsid w:val="00A40919"/>
    <w:rsid w:val="00A74C38"/>
    <w:rsid w:val="00B1235E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Semester%202%20Week%202</Template>
  <TotalTime>34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2013-10-25T14:37:00Z</dcterms:created>
  <dcterms:modified xsi:type="dcterms:W3CDTF">2013-10-25T14:37:00Z</dcterms:modified>
</cp:coreProperties>
</file>