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CF7A1C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67E9C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them held in place and tacked to the rear end so we could mount.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667E9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67E9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worked on getting the dimensions to center it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67E9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worked on the brackets for the rear end to mount to the car.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21534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D9728D">
                              <w:rPr>
                                <w:sz w:val="20"/>
                              </w:rPr>
                              <w:t>We started designing how we would attach it and where we would locate our mounts.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projects.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cut a piece of square tubing the correct measurement to hold the bars that we would use to connect the suspension.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discussed having a rigid rear end or suspension. We chose suspension.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9728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took measurements to get the length of the bars and also to see where to drill the holes.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drill</w:t>
                                  </w:r>
                                  <w:r w:rsidR="00BB4AC2">
                                    <w:rPr>
                                      <w:sz w:val="20"/>
                                    </w:rPr>
                                    <w:t>ed</w:t>
                                  </w:r>
                                  <w:proofErr w:type="gramEnd"/>
                                  <w:r w:rsidR="00BB4AC2">
                                    <w:rPr>
                                      <w:sz w:val="20"/>
                                    </w:rPr>
                                    <w:t xml:space="preserve"> the holes in the bars then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assembled them.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B4AC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Helped </w:t>
                                  </w:r>
                                  <w:r w:rsidR="00D9728D">
                                    <w:rPr>
                                      <w:sz w:val="20"/>
                                    </w:rPr>
                                    <w:t>designed tabs to hold on the rear end suspension.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9728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put spacers and washers in on the front end of the prototype.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</w:t>
                                </w:r>
                                <w:r w:rsidR="00BB4AC2">
                                  <w:rPr>
                                    <w:sz w:val="20"/>
                                  </w:rPr>
                                  <w:t xml:space="preserve">ong project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He</w:t>
                                  </w:r>
                                  <w:r w:rsidR="00BB4AC2">
                                    <w:rPr>
                                      <w:sz w:val="20"/>
                                    </w:rPr>
                                    <w:t>lped make steering straight.</w:t>
                                  </w:r>
                                  <w:proofErr w:type="gramEnd"/>
                                  <w:r w:rsidR="00BB4AC2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tightened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the control arms to bring the wheels in a little more to straighten it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drilled the holes for the rear end suspension brackets and bolted them on and prepped for tacking.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9728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added my interior walls and curtain wall to meet the criteria.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Commercial exterior walls then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Worked on formula helped disassemble rear end to get full welded.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my ext. walls put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  <w:proofErr w:type="gramStart"/>
      <w:r w:rsidR="00BB4AC2">
        <w:t>lo</w:t>
      </w:r>
      <w:proofErr w:type="gramEnd"/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1534F"/>
    <w:rsid w:val="00240EE8"/>
    <w:rsid w:val="00260DF3"/>
    <w:rsid w:val="002F2CF4"/>
    <w:rsid w:val="004135F1"/>
    <w:rsid w:val="00446361"/>
    <w:rsid w:val="005C75B0"/>
    <w:rsid w:val="005F79BA"/>
    <w:rsid w:val="00667E9C"/>
    <w:rsid w:val="006C5DCF"/>
    <w:rsid w:val="0076674B"/>
    <w:rsid w:val="00781127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B4AC2"/>
    <w:rsid w:val="00CE3F29"/>
    <w:rsid w:val="00CF7A1C"/>
    <w:rsid w:val="00D9728D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Semester%202%20Week%203</Template>
  <TotalTime>3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2013-11-01T14:22:00Z</dcterms:created>
  <dcterms:modified xsi:type="dcterms:W3CDTF">2013-11-01T14:22:00Z</dcterms:modified>
</cp:coreProperties>
</file>