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585C42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E10BE2" w:rsidRPr="00854BDF" w:rsidRDefault="00E10BE2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E10BE2" w:rsidRDefault="00E10BE2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We took the engine outside and started it up to see if the light worked and it had to be switched to v8.</w:t>
                            </w:r>
                          </w:p>
                          <w:p w:rsidR="00E10BE2" w:rsidRPr="00B75F2B" w:rsidRDefault="00E10BE2" w:rsidP="001B3E8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E10BE2" w:rsidRDefault="00E10BE2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E10BE2" w:rsidRPr="00B75F2B" w:rsidRDefault="00E10BE2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E10BE2" w:rsidRPr="00B75F2B" w:rsidRDefault="00E10BE2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E10BE2" w:rsidRPr="00A74C38" w:rsidRDefault="00E10BE2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Work in the lab on the </w:t>
                                </w:r>
                                <w:proofErr w:type="spellStart"/>
                                <w:r>
                                  <w:rPr>
                                    <w:sz w:val="20"/>
                                  </w:rPr>
                                  <w:t>year long</w:t>
                                </w:r>
                                <w:proofErr w:type="spellEnd"/>
                                <w:r>
                                  <w:rPr>
                                    <w:sz w:val="20"/>
                                  </w:rPr>
                                  <w:t xml:space="preserve"> project and get the engine wired correct.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E10BE2" w:rsidRPr="00854BDF" w:rsidRDefault="00E10BE2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E10BE2" w:rsidRDefault="00E10BE2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E10BE2" w:rsidRDefault="00E10BE2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E10BE2" w:rsidRDefault="00E10BE2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E10BE2" w:rsidRPr="00B75F2B" w:rsidRDefault="00E10BE2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came in and looked up what had to be done to switch the light to work with a v8.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E10BE2" w:rsidRPr="00A74C38" w:rsidRDefault="00E10BE2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E10BE2" w:rsidRPr="00B75F2B" w:rsidRDefault="00E10BE2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hooked the ground to the battery for the shift light.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E10BE2" w:rsidRPr="00B75F2B" w:rsidRDefault="00E10BE2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I got the wires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re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 xml:space="preserve"> connected and it worked for when we hit the max rpm.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E10BE2" w:rsidRPr="00854BDF" w:rsidRDefault="00E10BE2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E10BE2" w:rsidRPr="00B75F2B" w:rsidRDefault="00721846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I took the casing off last </w:t>
                            </w:r>
                            <w:proofErr w:type="spellStart"/>
                            <w:proofErr w:type="gramStart"/>
                            <w:r>
                              <w:rPr>
                                <w:sz w:val="20"/>
                              </w:rPr>
                              <w:t>years</w:t>
                            </w:r>
                            <w:proofErr w:type="spellEnd"/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engine and removed the valve covers and heads.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E10BE2" w:rsidRDefault="00E10BE2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E10BE2" w:rsidRPr="00B75F2B" w:rsidRDefault="00E10BE2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E10BE2" w:rsidRPr="00B75F2B" w:rsidRDefault="00E10BE2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E10BE2" w:rsidRPr="00A74C38" w:rsidRDefault="00E10BE2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in lab on taking parts off the parts engine for back up.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E10BE2" w:rsidRPr="00854BDF" w:rsidRDefault="00E10BE2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E10BE2" w:rsidRDefault="00E10BE2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E10BE2" w:rsidRDefault="00E10BE2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E10BE2" w:rsidRDefault="00E10BE2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E10BE2" w:rsidRPr="00B75F2B" w:rsidRDefault="00721846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checked for scaring in the piston walls and I found none.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E10BE2" w:rsidRPr="00A74C38" w:rsidRDefault="00E10BE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E10BE2" w:rsidRPr="00B75F2B" w:rsidRDefault="00E10BE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took the carburetor off the parts engine.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E10BE2" w:rsidRPr="00B75F2B" w:rsidRDefault="00E10BE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E10BE2" w:rsidRPr="00854BDF" w:rsidRDefault="00E10BE2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E10BE2" w:rsidRPr="00B75F2B" w:rsidRDefault="00721846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I helped gravity pop rivet body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mods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to the front end.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E10BE2" w:rsidRDefault="00E10BE2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E10BE2" w:rsidRPr="00B75F2B" w:rsidRDefault="00E10BE2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E10BE2" w:rsidRPr="00B75F2B" w:rsidRDefault="00E10BE2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E10BE2" w:rsidRPr="00A74C38" w:rsidRDefault="00E10BE2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in lab on formula car and engines.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E10BE2" w:rsidRPr="00854BDF" w:rsidRDefault="00E10BE2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E10BE2" w:rsidRDefault="00E10BE2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E10BE2" w:rsidRDefault="00E10BE2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E10BE2" w:rsidRDefault="00E10BE2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E10BE2" w:rsidRPr="00B75F2B" w:rsidRDefault="00721846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got the piece pop riveted on and “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bondo’d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>”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E10BE2" w:rsidRPr="00A74C38" w:rsidRDefault="00E10BE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E10BE2" w:rsidRPr="00B75F2B" w:rsidRDefault="00721846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Worked on putting last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years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 xml:space="preserve"> engine back 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together .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E10BE2" w:rsidRPr="00B75F2B" w:rsidRDefault="00E10BE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E10BE2" w:rsidRPr="00854BDF" w:rsidRDefault="00E10BE2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E10BE2" w:rsidRPr="00B75F2B" w:rsidRDefault="00E10BE2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We were trying to figure out how to get the pipe around our engine mounts.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E10BE2" w:rsidRDefault="00E10BE2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E10BE2" w:rsidRPr="00B75F2B" w:rsidRDefault="00E10BE2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E10BE2" w:rsidRPr="00B75F2B" w:rsidRDefault="00E10BE2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E10BE2" w:rsidRPr="00A74C38" w:rsidRDefault="00E10BE2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in lab on year long project.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E10BE2" w:rsidRPr="00854BDF" w:rsidRDefault="00E10BE2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E10BE2" w:rsidRDefault="00E10BE2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E10BE2" w:rsidRDefault="00E10BE2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E10BE2" w:rsidRDefault="00E10BE2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E10BE2" w:rsidRPr="00B75F2B" w:rsidRDefault="00E10BE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came up with an idea with how to run it and it may work!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E10BE2" w:rsidRPr="00A74C38" w:rsidRDefault="00E10BE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E10BE2" w:rsidRPr="00B75F2B" w:rsidRDefault="00E10BE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thought of ideas for exhaust.</w:t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E10BE2" w:rsidRPr="00B75F2B" w:rsidRDefault="00E10BE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E10BE2" w:rsidRPr="00854BDF" w:rsidRDefault="00E10BE2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E10BE2" w:rsidRPr="00B75F2B" w:rsidRDefault="00117A0C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placed all my interior furnishings.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E10BE2" w:rsidRDefault="00E10BE2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E10BE2" w:rsidRPr="00B75F2B" w:rsidRDefault="00E10BE2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E10BE2" w:rsidRPr="00B75F2B" w:rsidRDefault="00E10BE2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E10BE2" w:rsidRPr="00117A0C" w:rsidRDefault="00117A0C" w:rsidP="004135F1">
                                <w:pPr>
                                  <w:rPr>
                                    <w:sz w:val="20"/>
                                  </w:rPr>
                                </w:pPr>
                                <w:r w:rsidRPr="00117A0C">
                                  <w:rPr>
                                    <w:sz w:val="20"/>
                                  </w:rPr>
                                  <w:t xml:space="preserve">Work on </w:t>
                                </w:r>
                                <w:proofErr w:type="spellStart"/>
                                <w:r w:rsidRPr="00117A0C">
                                  <w:rPr>
                                    <w:sz w:val="20"/>
                                  </w:rPr>
                                  <w:t>revit</w:t>
                                </w:r>
                                <w:proofErr w:type="spellEnd"/>
                                <w:r w:rsidRPr="00117A0C">
                                  <w:rPr>
                                    <w:sz w:val="20"/>
                                  </w:rPr>
                                  <w:t xml:space="preserve"> project and work in the lab.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E10BE2" w:rsidRPr="00854BDF" w:rsidRDefault="00E10BE2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E10BE2" w:rsidRDefault="00E10BE2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E10BE2" w:rsidRDefault="00E10BE2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E10BE2" w:rsidRDefault="00E10BE2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E10BE2" w:rsidRPr="00B75F2B" w:rsidRDefault="004A31C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helped come up with the idea for our exhaust.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E10BE2" w:rsidRPr="00A74C38" w:rsidRDefault="00E10BE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E10BE2" w:rsidRPr="00B75F2B" w:rsidRDefault="004A31C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Finished painting rooms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4A31CC" w:rsidRDefault="004A31CC"/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117A0C"/>
    <w:rsid w:val="001936F3"/>
    <w:rsid w:val="001B3E81"/>
    <w:rsid w:val="001F3DB9"/>
    <w:rsid w:val="00240EE8"/>
    <w:rsid w:val="00260DF3"/>
    <w:rsid w:val="002F2CF4"/>
    <w:rsid w:val="004135F1"/>
    <w:rsid w:val="00446361"/>
    <w:rsid w:val="004A31CC"/>
    <w:rsid w:val="00585C42"/>
    <w:rsid w:val="005C75B0"/>
    <w:rsid w:val="005F79BA"/>
    <w:rsid w:val="00721846"/>
    <w:rsid w:val="0076674B"/>
    <w:rsid w:val="00854BDF"/>
    <w:rsid w:val="0086070A"/>
    <w:rsid w:val="009A3EE4"/>
    <w:rsid w:val="009D5031"/>
    <w:rsid w:val="00A03FA6"/>
    <w:rsid w:val="00A0413A"/>
    <w:rsid w:val="00A40919"/>
    <w:rsid w:val="00A74C38"/>
    <w:rsid w:val="00B3020B"/>
    <w:rsid w:val="00B65040"/>
    <w:rsid w:val="00B75F2B"/>
    <w:rsid w:val="00B86FDF"/>
    <w:rsid w:val="00CE3F29"/>
    <w:rsid w:val="00E015C6"/>
    <w:rsid w:val="00E10BE2"/>
    <w:rsid w:val="00EA6342"/>
    <w:rsid w:val="00F624BB"/>
    <w:rsid w:val="00F70FCD"/>
    <w:rsid w:val="00FA00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CD39A-D732-4C55-9086-EA4CE9CA7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Semester%202%20Week%205</Template>
  <TotalTime>2</TotalTime>
  <Pages>1</Pages>
  <Words>0</Words>
  <Characters>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nrittenberry</cp:lastModifiedBy>
  <cp:revision>2</cp:revision>
  <dcterms:created xsi:type="dcterms:W3CDTF">2013-11-15T15:27:00Z</dcterms:created>
  <dcterms:modified xsi:type="dcterms:W3CDTF">2013-11-15T15:27:00Z</dcterms:modified>
</cp:coreProperties>
</file>