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AF75C5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913E5C" w:rsidRPr="00854BDF" w:rsidRDefault="00913E5C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913E5C" w:rsidRPr="00B75F2B" w:rsidRDefault="00913E5C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Me and Dylan cut angled pieces for the rear end of the formula car and assembled it.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913E5C" w:rsidRDefault="00913E5C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913E5C" w:rsidRPr="00B75F2B" w:rsidRDefault="00913E5C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913E5C" w:rsidRPr="00B75F2B" w:rsidRDefault="00913E5C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913E5C" w:rsidRPr="00A74C38" w:rsidRDefault="00913E5C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We got assigned the purchase lists for buying the materials for the shed and Keep designing rear-end.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913E5C" w:rsidRPr="00854BDF" w:rsidRDefault="00913E5C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913E5C" w:rsidRDefault="00913E5C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13E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bolted everything up and started to copy it to the right side of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the rear-end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A74C38" w:rsidRDefault="00913E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913E5C" w:rsidRPr="00B75F2B" w:rsidRDefault="00913E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coming up with the correct numbers for the prices on the shed.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913E5C" w:rsidRPr="00B75F2B" w:rsidRDefault="00913E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913E5C" w:rsidRPr="00854BDF" w:rsidRDefault="00913E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913E5C" w:rsidRPr="00B75F2B" w:rsidRDefault="00913E5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finished it and checked it over and turned it in.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913E5C" w:rsidRDefault="00913E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913E5C" w:rsidRPr="00A74C38" w:rsidRDefault="00913E5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the purchase list then work in the lab on our year long projects.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913E5C" w:rsidRPr="00854BDF" w:rsidRDefault="00913E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started making more designs for the rear end of the formula on how we are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gonna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strengthen it more.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A74C38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the heat loss gain worksheet.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913E5C" w:rsidRPr="00854BDF" w:rsidRDefault="00913E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913E5C" w:rsidRPr="00B75F2B" w:rsidRDefault="00913E5C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Me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and Dakota pop riveted the seat to the car and we found out that pop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rivits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won’t fit.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913E5C" w:rsidRDefault="00913E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913E5C" w:rsidRPr="00A74C38" w:rsidRDefault="00913E5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Day on year long projects.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913E5C" w:rsidRPr="00854BDF" w:rsidRDefault="00913E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also finished up on the mock up of the rear end.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913E5C" w:rsidRPr="00A74C38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measured out a bigger space in the formula seat so the seatbelt had enough clearance and cut it out.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913E5C" w:rsidRPr="00854BDF" w:rsidRDefault="00913E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913E5C" w:rsidRPr="00B75F2B" w:rsidRDefault="00913E5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got released to work on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Revit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and I got most of my house assembled.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913E5C" w:rsidRDefault="00913E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913E5C" w:rsidRPr="00A74C38" w:rsidRDefault="00913E5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We went over the power point of the habitat homes and we were assigned our projects. (900 Sq. ft home)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913E5C" w:rsidRPr="00854BDF" w:rsidRDefault="00913E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350F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Dylan with some extra ideas while he was drawing the rear end for formula on inventor.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A74C38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sketching out the design for my house and after three times I got a good design.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913E5C" w:rsidRPr="00854BDF" w:rsidRDefault="00913E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913E5C" w:rsidRPr="00B75F2B" w:rsidRDefault="009C72F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my washer and dryer in my utility room.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913E5C" w:rsidRDefault="00913E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913E5C" w:rsidRPr="00B75F2B" w:rsidRDefault="00913E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913E5C" w:rsidRPr="00A74C38" w:rsidRDefault="009C72F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Keep working on our habitat housing project and if completed work on year-long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913E5C" w:rsidRPr="00854BDF" w:rsidRDefault="00913E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913E5C" w:rsidRDefault="00913E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B75F2B" w:rsidRDefault="009C72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helped Dakota cut up the old frame from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supermilage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car and we got it mostly tore apart.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913E5C" w:rsidRPr="00A74C38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913E5C" w:rsidRPr="00B75F2B" w:rsidRDefault="009C72F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both of my bedrooms furnished with a bed, dresser and closet.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913E5C" w:rsidRPr="00B75F2B" w:rsidRDefault="00913E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94CF0"/>
    <w:rsid w:val="002F2CF4"/>
    <w:rsid w:val="002F62F5"/>
    <w:rsid w:val="004135F1"/>
    <w:rsid w:val="00446361"/>
    <w:rsid w:val="005C75B0"/>
    <w:rsid w:val="005D4A1F"/>
    <w:rsid w:val="005F79BA"/>
    <w:rsid w:val="0076674B"/>
    <w:rsid w:val="0083414F"/>
    <w:rsid w:val="00854BDF"/>
    <w:rsid w:val="0086070A"/>
    <w:rsid w:val="00913E5C"/>
    <w:rsid w:val="009350FA"/>
    <w:rsid w:val="009A3EE4"/>
    <w:rsid w:val="009C72F2"/>
    <w:rsid w:val="00A03FA6"/>
    <w:rsid w:val="00A0413A"/>
    <w:rsid w:val="00A40919"/>
    <w:rsid w:val="00A74C38"/>
    <w:rsid w:val="00AA08DF"/>
    <w:rsid w:val="00AF75C5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Week%204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2</cp:revision>
  <dcterms:created xsi:type="dcterms:W3CDTF">2013-09-23T14:31:00Z</dcterms:created>
  <dcterms:modified xsi:type="dcterms:W3CDTF">2013-09-23T14:31:00Z</dcterms:modified>
</cp:coreProperties>
</file>