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9D3B5B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896D9A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was released to start working on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revit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896D9A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We went over the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powerpoint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for our dream houses then we were released to find or make designs.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896D9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assembling the footing.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896D9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found my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dreamhouse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design. 3600 sq ft. 1 level house.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896D9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working on the foundation walls and I got them set in the correct depth and width.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96D9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Continue to work on footing and foundation for our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dreamhouses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96D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of my footing and foundation done and started working on my exterior walls.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96D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footing all assembled and set in the correct depth.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A33C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helped Leroy work on construction the rear end and getting it set in place.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or continue working on Dream house.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cut 3 bars for the width of the long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added all of my exterior walls and put in a floor.</w:t>
                                  </w:r>
                                </w:p>
                                <w:p w:rsidR="003A33C8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A33C8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Sabo got the bars cut that the 90 degree will attach to.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finishing up Dream Home foundation and post to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Yola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then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the bars set in place with correct measurement.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fixed my footer and cement slab on my garage.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DAY OF CARING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D5D6A"/>
    <w:rsid w:val="001F3DB9"/>
    <w:rsid w:val="00240EE8"/>
    <w:rsid w:val="00260DF3"/>
    <w:rsid w:val="002F2CF4"/>
    <w:rsid w:val="003A33C8"/>
    <w:rsid w:val="004135F1"/>
    <w:rsid w:val="00446361"/>
    <w:rsid w:val="004B1B41"/>
    <w:rsid w:val="005C75B0"/>
    <w:rsid w:val="005F79BA"/>
    <w:rsid w:val="0076674B"/>
    <w:rsid w:val="00854BDF"/>
    <w:rsid w:val="0086070A"/>
    <w:rsid w:val="00896D9A"/>
    <w:rsid w:val="00914D1D"/>
    <w:rsid w:val="009A3EE4"/>
    <w:rsid w:val="009D3B5B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Week%206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2013-09-16T14:29:00Z</dcterms:created>
  <dcterms:modified xsi:type="dcterms:W3CDTF">2013-09-16T14:29:00Z</dcterms:modified>
</cp:coreProperties>
</file>