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A00547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9B5659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got some </w:t>
                            </w:r>
                            <w:r w:rsidR="005E4AC7">
                              <w:rPr>
                                <w:sz w:val="20"/>
                              </w:rPr>
                              <w:t>of my dream house furnished with walls.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5E4AC7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Start Working on walls and electrical for our dream home. Work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9B565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</w:t>
                                  </w:r>
                                  <w:r w:rsidR="005E4AC7">
                                    <w:rPr>
                                      <w:sz w:val="20"/>
                                    </w:rPr>
                                    <w:t xml:space="preserve"> make some bars for the formula rear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5E4AC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started putting up my exterior and interior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walls 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5E4AC7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started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working on mounts for the 90 degree.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5E4AC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Continue working on dream home and work in lab if wanted.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two pieces of steel cut to the right length for the mounts.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finished putting up my interior walls and got them all set to right height and width.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9B565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new bars to fit for CVT.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5E4AC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Continue working on Dream Home and work in the lab.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everything set in place where we want 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figured out that our width on the rear end was too narrow and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cvt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wouldn’t fit.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5E4AC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all my switches put in and started working on my outlets.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5E4AC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Continue working on Dream home and work on formula rear end.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measured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drilled holes for our 90 degree to get fully  mounted.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putting in my electrical work.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5E4AC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started placing my lighting and put my ceiling in.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5E4AC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up Dream home walls and electrical then work in lab when finished.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went back through and e</w:t>
                                  </w:r>
                                  <w:r w:rsidR="009B5659">
                                    <w:rPr>
                                      <w:sz w:val="20"/>
                                    </w:rPr>
                                    <w:t xml:space="preserve">vened out my </w:t>
                                  </w:r>
                                  <w:r w:rsidR="009B5659">
                                    <w:rPr>
                                      <w:sz w:val="20"/>
                                    </w:rPr>
                                    <w:t>lighting.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E4A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all of my outlets installed and set in place.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F2CF4"/>
    <w:rsid w:val="004135F1"/>
    <w:rsid w:val="00446361"/>
    <w:rsid w:val="005C75B0"/>
    <w:rsid w:val="005E4AC7"/>
    <w:rsid w:val="005F79BA"/>
    <w:rsid w:val="0076674B"/>
    <w:rsid w:val="00854BDF"/>
    <w:rsid w:val="0086070A"/>
    <w:rsid w:val="009A3EE4"/>
    <w:rsid w:val="009B5659"/>
    <w:rsid w:val="00A00547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EE7020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Week%207</Template>
  <TotalTime>3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2013-09-20T14:34:00Z</dcterms:created>
  <dcterms:modified xsi:type="dcterms:W3CDTF">2013-09-20T14:34:00Z</dcterms:modified>
</cp:coreProperties>
</file>