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2449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838C9" w:rsidRPr="00854BDF" w:rsidRDefault="009838C9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523A2D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worked at</w:t>
                            </w:r>
                            <w:r w:rsidR="009838C9">
                              <w:rPr>
                                <w:sz w:val="20"/>
                              </w:rPr>
                              <w:t xml:space="preserve"> designing a bar to hold the bearings for the cvt.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9838C9" w:rsidRDefault="009838C9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9838C9" w:rsidRPr="00B75F2B" w:rsidRDefault="009838C9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9838C9" w:rsidRPr="00B75F2B" w:rsidRDefault="009838C9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9838C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 were assigned our job for the week on the dream h</w:t>
                                </w:r>
                                <w:r w:rsidR="00523A2D">
                                  <w:rPr>
                                    <w:sz w:val="20"/>
                                  </w:rPr>
                                  <w:t xml:space="preserve">ouse.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9838C9" w:rsidRPr="00854BDF" w:rsidRDefault="009838C9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9838C9" w:rsidRDefault="009838C9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also helped Dylan mock up some ways to support the bars.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A74C38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9838C9" w:rsidRPr="00B75F2B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getting all the slopes and eaves correct on the home.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9838C9" w:rsidRPr="00B75F2B" w:rsidRDefault="009838C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9838C9" w:rsidRPr="00B75F2B" w:rsidRDefault="009838C9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Dylan cut bars for the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cvt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we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bent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them to the right angles.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9838C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assignmen</w:t>
                                </w:r>
                                <w:r w:rsidR="00523A2D">
                                  <w:rPr>
                                    <w:sz w:val="20"/>
                                  </w:rPr>
                                  <w:t>t on dream home and work in lab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bottom bar set in place.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A74C38" w:rsidRDefault="00523A2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ROOF!!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finishing up the rest of my roof and got all the angles and roofing completed.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9838C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working on furnishing the rest of my home.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9838C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int. of dream home and work in lab if you have time.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Nathan started designing a plate for the bearings to attach to.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9838C9" w:rsidRPr="00A74C38" w:rsidRDefault="00523A2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ROOF!!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my master bedroom and bathroom furnished.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9838C9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9838C9" w:rsidRPr="00A74C38" w:rsidRDefault="00523A2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DOCTOR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A74C38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FC513F" w:rsidRPr="00B75F2B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838C9" w:rsidRPr="00854BDF" w:rsidRDefault="009838C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9838C9" w:rsidRPr="00B75F2B" w:rsidRDefault="00FC513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all of my rooms and utilities installed.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9838C9" w:rsidRDefault="009838C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9838C9" w:rsidRPr="00B75F2B" w:rsidRDefault="009838C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9838C9" w:rsidRPr="00A74C38" w:rsidRDefault="00FC513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working on dream home and mock stuff up in the lab.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9838C9" w:rsidRPr="00854BDF" w:rsidRDefault="009838C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9838C9" w:rsidRDefault="009838C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B75F2B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clamp down more pieces in the lab to get welded.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9838C9" w:rsidRPr="00A74C38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9838C9" w:rsidRPr="00B75F2B" w:rsidRDefault="00FC513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furnishing the rest of my rooms.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9838C9" w:rsidRPr="00B75F2B" w:rsidRDefault="009838C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324491"/>
    <w:rsid w:val="004135F1"/>
    <w:rsid w:val="00446361"/>
    <w:rsid w:val="00505401"/>
    <w:rsid w:val="00523A2D"/>
    <w:rsid w:val="005C75B0"/>
    <w:rsid w:val="005F79BA"/>
    <w:rsid w:val="0076674B"/>
    <w:rsid w:val="00854BDF"/>
    <w:rsid w:val="0086070A"/>
    <w:rsid w:val="009838C9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  <w:rsid w:val="00FC51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Week%208</Template>
  <TotalTime>5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2013-09-27T14:26:00Z</dcterms:created>
  <dcterms:modified xsi:type="dcterms:W3CDTF">2013-09-27T14:26:00Z</dcterms:modified>
</cp:coreProperties>
</file>