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1B116D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32480" w:rsidRPr="00854BDF" w:rsidRDefault="00432480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432480" w:rsidRPr="00B75F2B" w:rsidRDefault="00F94DB2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Start on more of interior of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ddream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house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432480" w:rsidRDefault="00432480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432480" w:rsidRPr="00B75F2B" w:rsidRDefault="00432480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432480" w:rsidRPr="00B75F2B" w:rsidRDefault="00432480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432480" w:rsidRDefault="00F94DB2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Get rear end lined up to be welded</w:t>
                                </w:r>
                              </w:p>
                              <w:p w:rsidR="00F94DB2" w:rsidRPr="00A74C38" w:rsidRDefault="00F94DB2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432480" w:rsidRPr="00854BDF" w:rsidRDefault="00432480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432480" w:rsidRDefault="00432480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A74C38" w:rsidRDefault="004324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432480" w:rsidRPr="00B75F2B" w:rsidRDefault="00F94DB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Make sure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everythingis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level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432480" w:rsidRPr="00B75F2B" w:rsidRDefault="0043248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32480" w:rsidRPr="00854BDF" w:rsidRDefault="004324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32480" w:rsidRPr="00B75F2B" w:rsidRDefault="0043248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the bars and supports mocked up and set to size.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32480" w:rsidRDefault="004324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32480" w:rsidRPr="00A74C38" w:rsidRDefault="004324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Assigned our project on dream home.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Work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32480" w:rsidRPr="00854BDF" w:rsidRDefault="004324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started cutting on the metal to make the final products.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A74C38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worked in the lab getting supports made for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cvt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bearings.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32480" w:rsidRPr="00854BDF" w:rsidRDefault="004324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32480" w:rsidRPr="00B75F2B" w:rsidRDefault="00432480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Dylan got one of the support bars cut and grinded out to fit.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32480" w:rsidRDefault="004324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32480" w:rsidRPr="00A74C38" w:rsidRDefault="0043248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Keep working on landscape on house and work in the lab if there is time.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32480" w:rsidRPr="00854BDF" w:rsidRDefault="004324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5F11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placed it and then used wood to support the rest of the bar.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32480" w:rsidRPr="00A74C38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the landscape of my house and got a plot of land.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32480" w:rsidRPr="00854BDF" w:rsidRDefault="004324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32480" w:rsidRPr="00B75F2B" w:rsidRDefault="005F110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made all of the sheets with all the views I need.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32480" w:rsidRDefault="004324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32480" w:rsidRPr="00A74C38" w:rsidRDefault="005F110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 up dream home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32480" w:rsidRPr="00854BDF" w:rsidRDefault="004324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5F11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all of my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yola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updated.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A74C38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5F110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all of my landscape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completed 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32480" w:rsidRPr="00854BDF" w:rsidRDefault="00432480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32480" w:rsidRPr="00B75F2B" w:rsidRDefault="00432480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32480" w:rsidRDefault="00432480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32480" w:rsidRPr="00B75F2B" w:rsidRDefault="00432480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32480" w:rsidRPr="00F94DB2" w:rsidRDefault="00F94DB2" w:rsidP="004135F1">
                                <w:pPr>
                                  <w:rPr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sz w:val="52"/>
                                    <w:szCs w:val="52"/>
                                  </w:rPr>
                                  <w:t>SPONSORSHIPS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32480" w:rsidRPr="00854BDF" w:rsidRDefault="00432480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32480" w:rsidRDefault="00432480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32480" w:rsidRPr="00A74C38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32480" w:rsidRPr="00B75F2B" w:rsidRDefault="0043248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116D"/>
    <w:rsid w:val="001B3E81"/>
    <w:rsid w:val="001F3DB9"/>
    <w:rsid w:val="00240EE8"/>
    <w:rsid w:val="00260DF3"/>
    <w:rsid w:val="002F2CF4"/>
    <w:rsid w:val="004135F1"/>
    <w:rsid w:val="00432480"/>
    <w:rsid w:val="00446361"/>
    <w:rsid w:val="005C75B0"/>
    <w:rsid w:val="005F110B"/>
    <w:rsid w:val="005F79BA"/>
    <w:rsid w:val="0076674B"/>
    <w:rsid w:val="00854BDF"/>
    <w:rsid w:val="0086070A"/>
    <w:rsid w:val="009A3EE4"/>
    <w:rsid w:val="00A03FA6"/>
    <w:rsid w:val="00A0413A"/>
    <w:rsid w:val="00A40919"/>
    <w:rsid w:val="00A74C38"/>
    <w:rsid w:val="00B1726D"/>
    <w:rsid w:val="00B27451"/>
    <w:rsid w:val="00B3020B"/>
    <w:rsid w:val="00B65040"/>
    <w:rsid w:val="00B75F2B"/>
    <w:rsid w:val="00B86FDF"/>
    <w:rsid w:val="00CE3F29"/>
    <w:rsid w:val="00EA6342"/>
    <w:rsid w:val="00F624BB"/>
    <w:rsid w:val="00F94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Week%209</Template>
  <TotalTime>2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2013-10-03T14:37:00Z</dcterms:created>
  <dcterms:modified xsi:type="dcterms:W3CDTF">2013-10-03T14:37:00Z</dcterms:modified>
</cp:coreProperties>
</file>